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EC8DAF" w14:textId="2988BA28" w:rsidR="00AC66F8" w:rsidRPr="006A7815" w:rsidRDefault="00236FE3" w:rsidP="006A7815">
      <w:pPr>
        <w:pStyle w:val="Title"/>
        <w:jc w:val="both"/>
        <w:rPr>
          <w:rFonts w:ascii="Noto Sans Arabic" w:hAnsi="Noto Sans Arabic" w:cs="Noto Sans Arabic"/>
          <w:b/>
          <w:bCs/>
          <w:color w:val="486113" w:themeColor="accent1" w:themeShade="80"/>
        </w:rPr>
      </w:pPr>
      <w:r w:rsidRPr="006A7815">
        <w:rPr>
          <w:rFonts w:ascii="Noto Sans Arabic" w:hAnsi="Noto Sans Arabic" w:cs="Noto Sans Arabic"/>
          <w:b/>
          <w:bCs/>
          <w:noProof/>
        </w:rPr>
        <mc:AlternateContent>
          <mc:Choice Requires="wps">
            <w:drawing>
              <wp:anchor distT="0" distB="0" distL="114300" distR="114300" simplePos="0" relativeHeight="251687936" behindDoc="0" locked="0" layoutInCell="1" allowOverlap="1" wp14:anchorId="2BD4B372" wp14:editId="3F4FCFF6">
                <wp:simplePos x="0" y="0"/>
                <wp:positionH relativeFrom="column">
                  <wp:posOffset>-748030</wp:posOffset>
                </wp:positionH>
                <wp:positionV relativeFrom="paragraph">
                  <wp:posOffset>615011</wp:posOffset>
                </wp:positionV>
                <wp:extent cx="7315200" cy="0"/>
                <wp:effectExtent l="0" t="0" r="0" b="0"/>
                <wp:wrapNone/>
                <wp:docPr id="11" name="Straight Connector 11"/>
                <wp:cNvGraphicFramePr/>
                <a:graphic xmlns:a="http://schemas.openxmlformats.org/drawingml/2006/main">
                  <a:graphicData uri="http://schemas.microsoft.com/office/word/2010/wordprocessingShape">
                    <wps:wsp>
                      <wps:cNvCnPr/>
                      <wps:spPr>
                        <a:xfrm>
                          <a:off x="0" y="0"/>
                          <a:ext cx="7315200" cy="0"/>
                        </a:xfrm>
                        <a:prstGeom prst="line">
                          <a:avLst/>
                        </a:prstGeom>
                        <a:ln>
                          <a:solidFill>
                            <a:schemeClr val="accent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54BED8" id="Straight Connector 11"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9pt,48.45pt" to="517.1pt,4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" strokecolor="#476013 [1604]" strokeweight="1pt">
                <v:stroke endcap="round"/>
              </v:line>
            </w:pict>
          </mc:Fallback>
        </mc:AlternateContent>
      </w:r>
      <w:r w:rsidRPr="006A7815">
        <w:rPr>
          <w:rFonts w:ascii="Noto Sans Arabic" w:hAnsi="Noto Sans Arabic" w:cs="Noto Sans Arabic"/>
          <w:b/>
          <w:bCs/>
          <w:color w:val="486113" w:themeColor="accent1" w:themeShade="80"/>
        </w:rPr>
        <w:t>L</w:t>
      </w:r>
      <w:r w:rsidR="006A7815">
        <w:rPr>
          <w:rFonts w:ascii="Noto Sans Arabic" w:hAnsi="Noto Sans Arabic" w:cs="Noto Sans Arabic"/>
          <w:b/>
          <w:bCs/>
          <w:color w:val="486113" w:themeColor="accent1" w:themeShade="80"/>
        </w:rPr>
        <w:t>incoln</w:t>
      </w:r>
      <w:r w:rsidR="00A60AF0">
        <w:rPr>
          <w:rFonts w:ascii="Noto Sans Arabic" w:hAnsi="Noto Sans Arabic" w:cs="Noto Sans Arabic"/>
          <w:b/>
          <w:bCs/>
          <w:color w:val="486113" w:themeColor="accent1" w:themeShade="80"/>
        </w:rPr>
        <w:t xml:space="preserve"> </w:t>
      </w:r>
      <w:r w:rsidR="006A7815">
        <w:rPr>
          <w:rFonts w:ascii="Noto Sans Arabic" w:hAnsi="Noto Sans Arabic" w:cs="Noto Sans Arabic"/>
          <w:b/>
          <w:bCs/>
          <w:color w:val="486113" w:themeColor="accent1" w:themeShade="80"/>
        </w:rPr>
        <w:t>-</w:t>
      </w:r>
      <w:r w:rsidR="00A60AF0">
        <w:rPr>
          <w:rFonts w:ascii="Noto Sans Arabic" w:hAnsi="Noto Sans Arabic" w:cs="Noto Sans Arabic"/>
          <w:b/>
          <w:bCs/>
          <w:color w:val="486113" w:themeColor="accent1" w:themeShade="80"/>
        </w:rPr>
        <w:t xml:space="preserve"> </w:t>
      </w:r>
      <w:r w:rsidR="006A7815">
        <w:rPr>
          <w:rFonts w:ascii="Noto Sans Arabic" w:hAnsi="Noto Sans Arabic" w:cs="Noto Sans Arabic"/>
          <w:b/>
          <w:bCs/>
          <w:color w:val="486113" w:themeColor="accent1" w:themeShade="80"/>
        </w:rPr>
        <w:t>Adams</w:t>
      </w:r>
      <w:r w:rsidRPr="006A7815">
        <w:rPr>
          <w:rFonts w:ascii="Noto Sans Arabic" w:hAnsi="Noto Sans Arabic" w:cs="Noto Sans Arabic"/>
          <w:b/>
          <w:bCs/>
          <w:color w:val="486113" w:themeColor="accent1" w:themeShade="80"/>
        </w:rPr>
        <w:t xml:space="preserve"> </w:t>
      </w:r>
      <w:r w:rsidR="00FC0B1C" w:rsidRPr="006A7815">
        <w:rPr>
          <w:rFonts w:ascii="Noto Sans Arabic" w:hAnsi="Noto Sans Arabic" w:cs="Noto Sans Arabic"/>
          <w:b/>
          <w:bCs/>
          <w:color w:val="486113" w:themeColor="accent1" w:themeShade="80"/>
        </w:rPr>
        <w:t>Direct Seed</w:t>
      </w:r>
      <w:r w:rsidR="009C6433" w:rsidRPr="006A7815">
        <w:rPr>
          <w:rFonts w:ascii="Noto Sans Arabic" w:hAnsi="Noto Sans Arabic" w:cs="Noto Sans Arabic"/>
          <w:b/>
          <w:bCs/>
          <w:color w:val="486113" w:themeColor="accent1" w:themeShade="80"/>
        </w:rPr>
        <w:t xml:space="preserve"> </w:t>
      </w:r>
      <w:r w:rsidR="0083563B" w:rsidRPr="006A7815">
        <w:rPr>
          <w:rFonts w:ascii="Noto Sans Arabic" w:hAnsi="Noto Sans Arabic" w:cs="Noto Sans Arabic"/>
          <w:b/>
          <w:bCs/>
          <w:color w:val="486113" w:themeColor="accent1" w:themeShade="80"/>
        </w:rPr>
        <w:t>Program</w:t>
      </w:r>
    </w:p>
    <w:p w14:paraId="5D5B7481" w14:textId="3E93D78D" w:rsidR="009152B2" w:rsidRPr="00D400E4" w:rsidRDefault="00F0509F" w:rsidP="00D400E4">
      <w:pPr>
        <w:ind w:left="-450" w:right="-540" w:firstLine="630"/>
        <w:rPr>
          <w:sz w:val="24"/>
        </w:rPr>
      </w:pPr>
      <w:r>
        <w:rPr>
          <w:sz w:val="22"/>
        </w:rPr>
        <w:br/>
      </w:r>
      <w:r w:rsidR="00D04C71">
        <w:rPr>
          <w:sz w:val="24"/>
        </w:rPr>
        <w:t xml:space="preserve">Direct </w:t>
      </w:r>
      <w:r w:rsidR="009F7CCB">
        <w:rPr>
          <w:sz w:val="24"/>
        </w:rPr>
        <w:t>seeding</w:t>
      </w:r>
      <w:r w:rsidR="00D04C71">
        <w:rPr>
          <w:sz w:val="24"/>
        </w:rPr>
        <w:t xml:space="preserve"> (also called conservation tillage) is a </w:t>
      </w:r>
      <w:r w:rsidR="009F7CCB">
        <w:rPr>
          <w:sz w:val="24"/>
        </w:rPr>
        <w:t>planting and fertilizing</w:t>
      </w:r>
      <w:r w:rsidR="00D04C71">
        <w:rPr>
          <w:sz w:val="24"/>
        </w:rPr>
        <w:t xml:space="preserve"> option that</w:t>
      </w:r>
      <w:r w:rsidR="009F7CCB">
        <w:rPr>
          <w:sz w:val="24"/>
        </w:rPr>
        <w:t xml:space="preserve"> reduces soil disturbance. This provides better residue retention, increasing moisture retention and preventing erosion. With less soil disturbance, direct seeding mitigates negative environmental impacts from excessive runoff while improving soil productivity.</w:t>
      </w:r>
      <w:r w:rsidR="00D04C71">
        <w:rPr>
          <w:sz w:val="24"/>
        </w:rPr>
        <w:t xml:space="preserve"> </w:t>
      </w:r>
      <w:r w:rsidR="00E1792D" w:rsidRPr="00E1792D">
        <w:rPr>
          <w:noProof/>
        </w:rPr>
        <w:t xml:space="preserve"> </w:t>
      </w:r>
    </w:p>
    <w:p w14:paraId="189152B4" w14:textId="038FBC75" w:rsidR="009C6433" w:rsidRDefault="00A60AF0" w:rsidP="004C4A88">
      <w:pPr>
        <w:tabs>
          <w:tab w:val="left" w:pos="4680"/>
          <w:tab w:val="left" w:pos="4770"/>
          <w:tab w:val="left" w:pos="5850"/>
        </w:tabs>
        <w:ind w:right="-630"/>
      </w:pPr>
      <w:r>
        <w:rPr>
          <w:noProof/>
          <w:lang w:eastAsia="en-US"/>
        </w:rPr>
        <mc:AlternateContent>
          <mc:Choice Requires="wps">
            <w:drawing>
              <wp:anchor distT="0" distB="0" distL="114300" distR="114300" simplePos="0" relativeHeight="251686912" behindDoc="0" locked="0" layoutInCell="1" allowOverlap="1" wp14:anchorId="5D67AF45" wp14:editId="3509F023">
                <wp:simplePos x="0" y="0"/>
                <wp:positionH relativeFrom="column">
                  <wp:posOffset>3343275</wp:posOffset>
                </wp:positionH>
                <wp:positionV relativeFrom="paragraph">
                  <wp:posOffset>6338570</wp:posOffset>
                </wp:positionV>
                <wp:extent cx="3162300" cy="688340"/>
                <wp:effectExtent l="0" t="0" r="0" b="0"/>
                <wp:wrapNone/>
                <wp:docPr id="9" name="Text Box 9"/>
                <wp:cNvGraphicFramePr/>
                <a:graphic xmlns:a="http://schemas.openxmlformats.org/drawingml/2006/main">
                  <a:graphicData uri="http://schemas.microsoft.com/office/word/2010/wordprocessingShape">
                    <wps:wsp>
                      <wps:cNvSpPr txBox="1"/>
                      <wps:spPr>
                        <a:xfrm>
                          <a:off x="0" y="0"/>
                          <a:ext cx="3162300" cy="688340"/>
                        </a:xfrm>
                        <a:prstGeom prst="rect">
                          <a:avLst/>
                        </a:prstGeom>
                        <a:solidFill>
                          <a:schemeClr val="lt1"/>
                        </a:solidFill>
                        <a:ln w="6350">
                          <a:noFill/>
                        </a:ln>
                      </wps:spPr>
                      <wps:txbx>
                        <w:txbxContent>
                          <w:p w14:paraId="5B6AEC65" w14:textId="6EFC6B15" w:rsidR="002525C4" w:rsidRDefault="002525C4">
                            <w:r>
                              <w:rPr>
                                <w:noProof/>
                              </w:rPr>
                              <w:drawing>
                                <wp:inline distT="0" distB="0" distL="0" distR="0" wp14:anchorId="64A50355" wp14:editId="3BDA8710">
                                  <wp:extent cx="1857375" cy="630555"/>
                                  <wp:effectExtent l="0" t="0" r="9525" b="0"/>
                                  <wp:docPr id="10" name="Picture 10"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58730" cy="63101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67AF45" id="_x0000_t202" coordsize="21600,21600" o:spt="202" path="m,l,21600r21600,l21600,xe">
                <v:stroke joinstyle="miter"/>
                <v:path gradientshapeok="t" o:connecttype="rect"/>
              </v:shapetype>
              <v:shape id="Text Box 9" o:spid="_x0000_s1026" type="#_x0000_t202" style="position:absolute;margin-left:263.25pt;margin-top:499.1pt;width:249pt;height:54.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" fillcolor="white [3201]" stroked="f" strokeweight=".5pt">
                <v:textbox>
                  <w:txbxContent>
                    <w:p w14:paraId="5B6AEC65" w14:textId="6EFC6B15" w:rsidR="002525C4" w:rsidRDefault="002525C4">
                      <w:r>
                        <w:rPr>
                          <w:noProof/>
                        </w:rPr>
                        <w:drawing>
                          <wp:inline distT="0" distB="0" distL="0" distR="0" wp14:anchorId="64A50355" wp14:editId="3BDA8710">
                            <wp:extent cx="1857375" cy="630555"/>
                            <wp:effectExtent l="0" t="0" r="9525" b="0"/>
                            <wp:docPr id="10" name="Picture 10"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58730" cy="631015"/>
                                    </a:xfrm>
                                    <a:prstGeom prst="rect">
                                      <a:avLst/>
                                    </a:prstGeom>
                                    <a:noFill/>
                                    <a:ln>
                                      <a:noFill/>
                                    </a:ln>
                                  </pic:spPr>
                                </pic:pic>
                              </a:graphicData>
                            </a:graphic>
                          </wp:inline>
                        </w:drawing>
                      </w:r>
                    </w:p>
                  </w:txbxContent>
                </v:textbox>
              </v:shape>
            </w:pict>
          </mc:Fallback>
        </mc:AlternateContent>
      </w:r>
      <w:r w:rsidR="0022257B">
        <w:rPr>
          <w:noProof/>
          <w:lang w:eastAsia="en-US"/>
        </w:rPr>
        <mc:AlternateContent>
          <mc:Choice Requires="wps">
            <w:drawing>
              <wp:anchor distT="0" distB="0" distL="114300" distR="114300" simplePos="0" relativeHeight="251642880" behindDoc="1" locked="0" layoutInCell="1" allowOverlap="1" wp14:anchorId="1A1E9511" wp14:editId="5FE34CE7">
                <wp:simplePos x="0" y="0"/>
                <wp:positionH relativeFrom="margin">
                  <wp:posOffset>-333375</wp:posOffset>
                </wp:positionH>
                <wp:positionV relativeFrom="paragraph">
                  <wp:posOffset>33020</wp:posOffset>
                </wp:positionV>
                <wp:extent cx="3771900" cy="6379845"/>
                <wp:effectExtent l="0" t="0" r="0" b="1905"/>
                <wp:wrapTight wrapText="bothSides">
                  <wp:wrapPolygon edited="0">
                    <wp:start x="0" y="0"/>
                    <wp:lineTo x="0" y="21542"/>
                    <wp:lineTo x="21491" y="21542"/>
                    <wp:lineTo x="21491" y="0"/>
                    <wp:lineTo x="0" y="0"/>
                  </wp:wrapPolygon>
                </wp:wrapTight>
                <wp:docPr id="1" name="Text Box 1"/>
                <wp:cNvGraphicFramePr/>
                <a:graphic xmlns:a="http://schemas.openxmlformats.org/drawingml/2006/main">
                  <a:graphicData uri="http://schemas.microsoft.com/office/word/2010/wordprocessingShape">
                    <wps:wsp>
                      <wps:cNvSpPr txBox="1"/>
                      <wps:spPr>
                        <a:xfrm>
                          <a:off x="0" y="0"/>
                          <a:ext cx="3771900" cy="63798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6E255C5" w14:textId="4A092979" w:rsidR="00D400E4" w:rsidRDefault="00CF2376" w:rsidP="00D400E4">
                            <w:pPr>
                              <w:rPr>
                                <w:color w:val="2A5010" w:themeColor="accent2" w:themeShade="80"/>
                                <w:sz w:val="28"/>
                              </w:rPr>
                            </w:pPr>
                            <w:r w:rsidRPr="006A7815">
                              <w:rPr>
                                <w:rFonts w:ascii="Noto Sans Arabic" w:hAnsi="Noto Sans Arabic" w:cs="Noto Sans Arabic"/>
                                <w:b/>
                                <w:bCs/>
                                <w:color w:val="2A5010" w:themeColor="accent2" w:themeShade="80"/>
                                <w:sz w:val="32"/>
                                <w:szCs w:val="22"/>
                              </w:rPr>
                              <w:t xml:space="preserve">What is the </w:t>
                            </w:r>
                            <w:r w:rsidR="0022257B">
                              <w:rPr>
                                <w:rFonts w:ascii="Noto Sans Arabic" w:hAnsi="Noto Sans Arabic" w:cs="Noto Sans Arabic"/>
                                <w:b/>
                                <w:bCs/>
                                <w:color w:val="2A5010" w:themeColor="accent2" w:themeShade="80"/>
                                <w:sz w:val="32"/>
                                <w:szCs w:val="22"/>
                              </w:rPr>
                              <w:t>P</w:t>
                            </w:r>
                            <w:r w:rsidRPr="006A7815">
                              <w:rPr>
                                <w:rFonts w:ascii="Noto Sans Arabic" w:hAnsi="Noto Sans Arabic" w:cs="Noto Sans Arabic"/>
                                <w:b/>
                                <w:bCs/>
                                <w:color w:val="2A5010" w:themeColor="accent2" w:themeShade="80"/>
                                <w:sz w:val="32"/>
                                <w:szCs w:val="22"/>
                              </w:rPr>
                              <w:t>rogram</w:t>
                            </w:r>
                            <w:r w:rsidR="001A36C7" w:rsidRPr="006A7815">
                              <w:rPr>
                                <w:rFonts w:ascii="Noto Sans Arabic" w:hAnsi="Noto Sans Arabic" w:cs="Noto Sans Arabic"/>
                                <w:b/>
                                <w:bCs/>
                                <w:color w:val="2A5010" w:themeColor="accent2" w:themeShade="80"/>
                                <w:sz w:val="32"/>
                                <w:szCs w:val="22"/>
                              </w:rPr>
                              <w:t>?</w:t>
                            </w:r>
                            <w:r w:rsidR="00D400E4">
                              <w:rPr>
                                <w:color w:val="2A5010" w:themeColor="accent2" w:themeShade="80"/>
                                <w:sz w:val="28"/>
                              </w:rPr>
                              <w:br/>
                            </w:r>
                            <w:r w:rsidR="00D92285">
                              <w:t>Through a grant agreement with Adams Conservation District, LCCD provides cost share for equipment rental and custom seeding to eligible producers who implement direct seed tilling.</w:t>
                            </w:r>
                          </w:p>
                          <w:p w14:paraId="78B84207" w14:textId="193C13D2" w:rsidR="00D400E4" w:rsidRPr="006A7815" w:rsidRDefault="00D400E4" w:rsidP="00D400E4">
                            <w:pPr>
                              <w:rPr>
                                <w:rFonts w:ascii="Noto Sans Arabic" w:hAnsi="Noto Sans Arabic" w:cs="Noto Sans Arabic"/>
                                <w:b/>
                                <w:bCs/>
                                <w:color w:val="2A5010" w:themeColor="accent2" w:themeShade="80"/>
                                <w:sz w:val="32"/>
                                <w:szCs w:val="22"/>
                              </w:rPr>
                            </w:pPr>
                            <w:r w:rsidRPr="006A7815">
                              <w:rPr>
                                <w:rFonts w:ascii="Noto Sans Arabic" w:hAnsi="Noto Sans Arabic" w:cs="Noto Sans Arabic"/>
                                <w:b/>
                                <w:bCs/>
                                <w:color w:val="2A5010" w:themeColor="accent2" w:themeShade="80"/>
                                <w:sz w:val="32"/>
                                <w:szCs w:val="22"/>
                              </w:rPr>
                              <w:t>Basic Cost Share Information</w:t>
                            </w:r>
                          </w:p>
                          <w:p w14:paraId="47BC1BE1" w14:textId="553639E8" w:rsidR="00D400E4" w:rsidRDefault="003A3F92" w:rsidP="00D400E4">
                            <w:pPr>
                              <w:pStyle w:val="ListParagraph"/>
                              <w:numPr>
                                <w:ilvl w:val="0"/>
                                <w:numId w:val="2"/>
                              </w:numPr>
                            </w:pPr>
                            <w:r>
                              <w:t xml:space="preserve">With a valid cost share agreement, </w:t>
                            </w:r>
                            <w:r w:rsidR="00F650DF">
                              <w:t>LC</w:t>
                            </w:r>
                            <w:r>
                              <w:t>CD will provide cost share for up to 3 seedings per producer between</w:t>
                            </w:r>
                            <w:r w:rsidR="00D400E4" w:rsidRPr="00D400E4">
                              <w:t xml:space="preserve"> July 1, </w:t>
                            </w:r>
                            <w:r w:rsidR="001E3CD8" w:rsidRPr="00D400E4">
                              <w:t>20</w:t>
                            </w:r>
                            <w:r w:rsidR="001E3CD8">
                              <w:t>2</w:t>
                            </w:r>
                            <w:r w:rsidR="00684CCB">
                              <w:t>6</w:t>
                            </w:r>
                            <w:r w:rsidR="001E3CD8">
                              <w:t>,</w:t>
                            </w:r>
                            <w:r w:rsidR="00D400E4" w:rsidRPr="00D400E4">
                              <w:t xml:space="preserve"> to </w:t>
                            </w:r>
                            <w:r w:rsidR="001E3CD8">
                              <w:t>June 30, 202</w:t>
                            </w:r>
                            <w:r w:rsidR="00684CCB">
                              <w:t>9</w:t>
                            </w:r>
                            <w:r w:rsidR="00D400E4">
                              <w:t>.</w:t>
                            </w:r>
                            <w:r w:rsidR="00D400E4" w:rsidRPr="009F46A3">
                              <w:rPr>
                                <w:noProof/>
                                <w:lang w:eastAsia="en-US"/>
                              </w:rPr>
                              <w:t xml:space="preserve"> </w:t>
                            </w:r>
                          </w:p>
                          <w:p w14:paraId="35A964AD" w14:textId="17856657" w:rsidR="003A3F92" w:rsidRDefault="00D400E4" w:rsidP="00D400E4">
                            <w:pPr>
                              <w:pStyle w:val="ListParagraph"/>
                              <w:numPr>
                                <w:ilvl w:val="0"/>
                                <w:numId w:val="2"/>
                              </w:numPr>
                            </w:pPr>
                            <w:r>
                              <w:t>Costs will be r</w:t>
                            </w:r>
                            <w:r w:rsidRPr="001A36C7">
                              <w:t>eimburse</w:t>
                            </w:r>
                            <w:r>
                              <w:t>d</w:t>
                            </w:r>
                            <w:r w:rsidRPr="001A36C7">
                              <w:t xml:space="preserve"> </w:t>
                            </w:r>
                            <w:r w:rsidR="003A3F92">
                              <w:t>at a rate of</w:t>
                            </w:r>
                            <w:r w:rsidRPr="001A36C7">
                              <w:t xml:space="preserve"> $</w:t>
                            </w:r>
                            <w:r w:rsidR="00684CCB">
                              <w:t>44.69</w:t>
                            </w:r>
                            <w:r w:rsidR="00D04C71">
                              <w:t>/</w:t>
                            </w:r>
                            <w:r w:rsidRPr="001A36C7">
                              <w:t>acre</w:t>
                            </w:r>
                            <w:r w:rsidR="0083563B">
                              <w:t xml:space="preserve"> for up to 250 acres </w:t>
                            </w:r>
                            <w:r w:rsidR="00D04C71">
                              <w:t>per seeding</w:t>
                            </w:r>
                            <w:r>
                              <w:t>.</w:t>
                            </w:r>
                          </w:p>
                          <w:p w14:paraId="522BD0BB" w14:textId="6AF07B55" w:rsidR="003A3F92" w:rsidRDefault="003A3F92" w:rsidP="00D400E4">
                            <w:pPr>
                              <w:pStyle w:val="ListParagraph"/>
                              <w:numPr>
                                <w:ilvl w:val="0"/>
                                <w:numId w:val="2"/>
                              </w:numPr>
                            </w:pPr>
                            <w:r>
                              <w:t xml:space="preserve">Producers must </w:t>
                            </w:r>
                            <w:r w:rsidRPr="00E87799">
                              <w:rPr>
                                <w:b/>
                                <w:bCs/>
                              </w:rPr>
                              <w:t>RENT</w:t>
                            </w:r>
                            <w:r>
                              <w:t xml:space="preserve"> a direct seed drill or hire someone to seed for them, then submit an invoice to be reimbursed.</w:t>
                            </w:r>
                            <w:r w:rsidR="00D400E4" w:rsidRPr="001A36C7">
                              <w:t xml:space="preserve"> </w:t>
                            </w:r>
                          </w:p>
                          <w:p w14:paraId="257DC6D8" w14:textId="77777777" w:rsidR="0022257B" w:rsidRDefault="00E87799" w:rsidP="0022257B">
                            <w:pPr>
                              <w:pStyle w:val="ListParagraph"/>
                              <w:numPr>
                                <w:ilvl w:val="0"/>
                                <w:numId w:val="2"/>
                              </w:numPr>
                            </w:pPr>
                            <w:r>
                              <w:t>Fields must be in Adams or Lincoln County</w:t>
                            </w:r>
                          </w:p>
                          <w:p w14:paraId="4D7C3454" w14:textId="326D485C" w:rsidR="00E87799" w:rsidRPr="0022257B" w:rsidRDefault="00E87799" w:rsidP="0022257B">
                            <w:pPr>
                              <w:pStyle w:val="ListParagraph"/>
                              <w:numPr>
                                <w:ilvl w:val="0"/>
                                <w:numId w:val="2"/>
                              </w:numPr>
                            </w:pPr>
                            <w:r>
                              <w:t>Producers</w:t>
                            </w:r>
                            <w:r w:rsidR="003A3F92">
                              <w:t xml:space="preserve"> must be </w:t>
                            </w:r>
                            <w:r w:rsidR="003A3F92" w:rsidRPr="0022257B">
                              <w:rPr>
                                <w:b/>
                                <w:bCs/>
                              </w:rPr>
                              <w:t>FIRST TIME</w:t>
                            </w:r>
                            <w:r w:rsidR="003A3F92">
                              <w:t xml:space="preserve"> direct seeders. If you are interested in adopting or trying the practice, this opportunity is for you!</w:t>
                            </w:r>
                          </w:p>
                          <w:p w14:paraId="5F8E8404" w14:textId="228E7070" w:rsidR="00D400E4" w:rsidRPr="00E87799" w:rsidRDefault="00D400E4" w:rsidP="00E87799">
                            <w:pPr>
                              <w:rPr>
                                <w:color w:val="2A5010" w:themeColor="accent2" w:themeShade="80"/>
                                <w:sz w:val="32"/>
                                <w:szCs w:val="22"/>
                              </w:rPr>
                            </w:pPr>
                            <w:r w:rsidRPr="00E87799">
                              <w:rPr>
                                <w:rFonts w:ascii="Noto Sans Arabic" w:hAnsi="Noto Sans Arabic" w:cs="Noto Sans Arabic"/>
                                <w:b/>
                                <w:bCs/>
                                <w:color w:val="2A5010" w:themeColor="accent2" w:themeShade="80"/>
                                <w:sz w:val="32"/>
                                <w:szCs w:val="22"/>
                              </w:rPr>
                              <w:t>Conservation Benefits</w:t>
                            </w:r>
                            <w:r w:rsidRPr="00E87799">
                              <w:rPr>
                                <w:color w:val="2A5010" w:themeColor="accent2" w:themeShade="80"/>
                                <w:sz w:val="28"/>
                              </w:rPr>
                              <w:br/>
                            </w:r>
                            <w:r w:rsidRPr="00E87799">
                              <w:rPr>
                                <w:b/>
                              </w:rPr>
                              <w:t>Improve soil health</w:t>
                            </w:r>
                            <w:r>
                              <w:t>. Keep stubble and organic matter in your field minimizing erosion, increasing organic matter, and reducing moisture loss.</w:t>
                            </w:r>
                          </w:p>
                          <w:p w14:paraId="4A8E797B" w14:textId="512FA436" w:rsidR="00D400E4" w:rsidRDefault="00D400E4" w:rsidP="00D400E4">
                            <w:r w:rsidRPr="008A7344">
                              <w:rPr>
                                <w:b/>
                              </w:rPr>
                              <w:t>Economic</w:t>
                            </w:r>
                            <w:r>
                              <w:t xml:space="preserve">. </w:t>
                            </w:r>
                            <w:r w:rsidRPr="00FC0B1C">
                              <w:t>In the long-term, direct seed can also have economi</w:t>
                            </w:r>
                            <w:r>
                              <w:t xml:space="preserve">c benefits, through saving fuel, labor time, and wear down of machinery. </w:t>
                            </w:r>
                          </w:p>
                          <w:p w14:paraId="76D7B147" w14:textId="6F0FA6B7" w:rsidR="001E3CD8" w:rsidRPr="0083563B" w:rsidRDefault="0083563B" w:rsidP="0083563B">
                            <w:pPr>
                              <w:rPr>
                                <w:color w:val="2A5010" w:themeColor="accent2" w:themeShade="80"/>
                                <w:sz w:val="32"/>
                                <w:szCs w:val="22"/>
                              </w:rPr>
                            </w:pPr>
                            <w:r w:rsidRPr="006A7815">
                              <w:rPr>
                                <w:rFonts w:ascii="Noto Sans Arabic" w:hAnsi="Noto Sans Arabic" w:cs="Noto Sans Arabic"/>
                                <w:b/>
                                <w:bCs/>
                                <w:color w:val="2A5010" w:themeColor="accent2" w:themeShade="80"/>
                                <w:sz w:val="32"/>
                                <w:szCs w:val="22"/>
                              </w:rPr>
                              <w:t>Contact US</w:t>
                            </w:r>
                            <w:r w:rsidR="00D400E4">
                              <w:rPr>
                                <w:color w:val="2A5010" w:themeColor="accent2" w:themeShade="80"/>
                                <w:sz w:val="28"/>
                              </w:rPr>
                              <w:br/>
                            </w:r>
                            <w:r w:rsidR="00D400E4" w:rsidRPr="00C91DE1">
                              <w:t>If you would like more information about this program, please contact</w:t>
                            </w:r>
                            <w:r w:rsidR="001E3CD8">
                              <w:t xml:space="preserve"> </w:t>
                            </w:r>
                            <w:r w:rsidR="001773CA">
                              <w:t>Delaini Disher</w:t>
                            </w:r>
                            <w:r w:rsidR="00D400E4">
                              <w:t>,</w:t>
                            </w:r>
                            <w:r w:rsidR="00D400E4" w:rsidRPr="00C91DE1">
                              <w:t xml:space="preserve"> Lincoln County Conservation </w:t>
                            </w:r>
                            <w:r w:rsidR="008B51B4" w:rsidRPr="00C91DE1">
                              <w:t>District</w:t>
                            </w:r>
                            <w:r w:rsidR="008B51B4">
                              <w:t xml:space="preserve">,  </w:t>
                            </w:r>
                            <w:r w:rsidR="00D400E4">
                              <w:br/>
                              <w:t xml:space="preserve">509-725-4181 ext. </w:t>
                            </w:r>
                            <w:r w:rsidR="00684CCB">
                              <w:t>3053</w:t>
                            </w:r>
                            <w:r w:rsidR="001E3CD8">
                              <w:t xml:space="preserve">, email </w:t>
                            </w:r>
                            <w:r w:rsidR="001773CA" w:rsidRPr="001773CA">
                              <w:t>ddisher</w:t>
                            </w:r>
                            <w:r w:rsidR="001773CA">
                              <w:t>@lincolncd.com</w:t>
                            </w:r>
                            <w:r w:rsidR="001E3CD8">
                              <w:t xml:space="preserve">, or visit our website </w:t>
                            </w:r>
                            <w:r w:rsidR="001E3CD8" w:rsidRPr="001E3CD8">
                              <w:rPr>
                                <w:color w:val="486113" w:themeColor="accent1" w:themeShade="80"/>
                                <w:sz w:val="22"/>
                                <w:szCs w:val="22"/>
                              </w:rPr>
                              <w:t xml:space="preserve">Lincolncd.com </w:t>
                            </w:r>
                            <w:r w:rsidR="001E3CD8">
                              <w:t xml:space="preserve">for more </w:t>
                            </w:r>
                            <w:r w:rsidR="001773CA">
                              <w:t>details.</w:t>
                            </w:r>
                          </w:p>
                          <w:p w14:paraId="1C7C770A" w14:textId="77777777" w:rsidR="00D400E4" w:rsidRPr="00FC0B1C" w:rsidRDefault="00D400E4" w:rsidP="00D400E4"/>
                          <w:p w14:paraId="6CAE8ACB" w14:textId="629736B6" w:rsidR="0030295E" w:rsidRDefault="0030295E" w:rsidP="009C6433">
                            <w:r>
                              <w:br/>
                            </w:r>
                          </w:p>
                          <w:p w14:paraId="4FC10ABC" w14:textId="4EE9715B" w:rsidR="009C6433" w:rsidRPr="009C6433" w:rsidRDefault="00FC0B1C" w:rsidP="009C6433">
                            <w:r>
                              <w:t xml:space="preserve"> </w:t>
                            </w:r>
                            <w:r w:rsidR="00CF2376">
                              <w:t xml:space="preserve"> </w:t>
                            </w:r>
                          </w:p>
                          <w:p w14:paraId="3BC5A789" w14:textId="77777777" w:rsidR="009C6433" w:rsidRDefault="009C643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1E9511" id="Text Box 1" o:spid="_x0000_s1027" type="#_x0000_t202" style="position:absolute;margin-left:-26.25pt;margin-top:2.6pt;width:297pt;height:502.3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" fillcolor="white [3201]" stroked="f" strokeweight=".5pt">
                <v:textbox>
                  <w:txbxContent>
                    <w:p w14:paraId="66E255C5" w14:textId="4A092979" w:rsidR="00D400E4" w:rsidRDefault="00CF2376" w:rsidP="00D400E4">
                      <w:pPr>
                        <w:rPr>
                          <w:color w:val="2A5010" w:themeColor="accent2" w:themeShade="80"/>
                          <w:sz w:val="28"/>
                        </w:rPr>
                      </w:pPr>
                      <w:r w:rsidRPr="006A7815">
                        <w:rPr>
                          <w:rFonts w:ascii="Noto Sans Arabic" w:hAnsi="Noto Sans Arabic" w:cs="Noto Sans Arabic"/>
                          <w:b/>
                          <w:bCs/>
                          <w:color w:val="2A5010" w:themeColor="accent2" w:themeShade="80"/>
                          <w:sz w:val="32"/>
                          <w:szCs w:val="22"/>
                        </w:rPr>
                        <w:t xml:space="preserve">What is the </w:t>
                      </w:r>
                      <w:r w:rsidR="0022257B">
                        <w:rPr>
                          <w:rFonts w:ascii="Noto Sans Arabic" w:hAnsi="Noto Sans Arabic" w:cs="Noto Sans Arabic"/>
                          <w:b/>
                          <w:bCs/>
                          <w:color w:val="2A5010" w:themeColor="accent2" w:themeShade="80"/>
                          <w:sz w:val="32"/>
                          <w:szCs w:val="22"/>
                        </w:rPr>
                        <w:t>P</w:t>
                      </w:r>
                      <w:r w:rsidRPr="006A7815">
                        <w:rPr>
                          <w:rFonts w:ascii="Noto Sans Arabic" w:hAnsi="Noto Sans Arabic" w:cs="Noto Sans Arabic"/>
                          <w:b/>
                          <w:bCs/>
                          <w:color w:val="2A5010" w:themeColor="accent2" w:themeShade="80"/>
                          <w:sz w:val="32"/>
                          <w:szCs w:val="22"/>
                        </w:rPr>
                        <w:t>rogram</w:t>
                      </w:r>
                      <w:r w:rsidR="001A36C7" w:rsidRPr="006A7815">
                        <w:rPr>
                          <w:rFonts w:ascii="Noto Sans Arabic" w:hAnsi="Noto Sans Arabic" w:cs="Noto Sans Arabic"/>
                          <w:b/>
                          <w:bCs/>
                          <w:color w:val="2A5010" w:themeColor="accent2" w:themeShade="80"/>
                          <w:sz w:val="32"/>
                          <w:szCs w:val="22"/>
                        </w:rPr>
                        <w:t>?</w:t>
                      </w:r>
                      <w:r w:rsidR="00D400E4">
                        <w:rPr>
                          <w:color w:val="2A5010" w:themeColor="accent2" w:themeShade="80"/>
                          <w:sz w:val="28"/>
                        </w:rPr>
                        <w:br/>
                      </w:r>
                      <w:r w:rsidR="00D92285">
                        <w:t>Through a grant agreement with Adams Conservation District, LCCD provides cost share for equipment rental and custom seeding to eligible producers who implement direct seed tilling.</w:t>
                      </w:r>
                    </w:p>
                    <w:p w14:paraId="78B84207" w14:textId="193C13D2" w:rsidR="00D400E4" w:rsidRPr="006A7815" w:rsidRDefault="00D400E4" w:rsidP="00D400E4">
                      <w:pPr>
                        <w:rPr>
                          <w:rFonts w:ascii="Noto Sans Arabic" w:hAnsi="Noto Sans Arabic" w:cs="Noto Sans Arabic"/>
                          <w:b/>
                          <w:bCs/>
                          <w:color w:val="2A5010" w:themeColor="accent2" w:themeShade="80"/>
                          <w:sz w:val="32"/>
                          <w:szCs w:val="22"/>
                        </w:rPr>
                      </w:pPr>
                      <w:r w:rsidRPr="006A7815">
                        <w:rPr>
                          <w:rFonts w:ascii="Noto Sans Arabic" w:hAnsi="Noto Sans Arabic" w:cs="Noto Sans Arabic"/>
                          <w:b/>
                          <w:bCs/>
                          <w:color w:val="2A5010" w:themeColor="accent2" w:themeShade="80"/>
                          <w:sz w:val="32"/>
                          <w:szCs w:val="22"/>
                        </w:rPr>
                        <w:t>Basic Cost Share Information</w:t>
                      </w:r>
                    </w:p>
                    <w:p w14:paraId="47BC1BE1" w14:textId="553639E8" w:rsidR="00D400E4" w:rsidRDefault="003A3F92" w:rsidP="00D400E4">
                      <w:pPr>
                        <w:pStyle w:val="ListParagraph"/>
                        <w:numPr>
                          <w:ilvl w:val="0"/>
                          <w:numId w:val="2"/>
                        </w:numPr>
                      </w:pPr>
                      <w:r>
                        <w:t xml:space="preserve">With a valid cost share agreement, </w:t>
                      </w:r>
                      <w:r w:rsidR="00F650DF">
                        <w:t>LC</w:t>
                      </w:r>
                      <w:r>
                        <w:t>CD will provide cost share for up to 3 seedings per producer between</w:t>
                      </w:r>
                      <w:r w:rsidR="00D400E4" w:rsidRPr="00D400E4">
                        <w:t xml:space="preserve"> July 1, </w:t>
                      </w:r>
                      <w:r w:rsidR="001E3CD8" w:rsidRPr="00D400E4">
                        <w:t>20</w:t>
                      </w:r>
                      <w:r w:rsidR="001E3CD8">
                        <w:t>2</w:t>
                      </w:r>
                      <w:r w:rsidR="00684CCB">
                        <w:t>6</w:t>
                      </w:r>
                      <w:r w:rsidR="001E3CD8">
                        <w:t>,</w:t>
                      </w:r>
                      <w:r w:rsidR="00D400E4" w:rsidRPr="00D400E4">
                        <w:t xml:space="preserve"> to </w:t>
                      </w:r>
                      <w:r w:rsidR="001E3CD8">
                        <w:t>June 30, 202</w:t>
                      </w:r>
                      <w:r w:rsidR="00684CCB">
                        <w:t>9</w:t>
                      </w:r>
                      <w:r w:rsidR="00D400E4">
                        <w:t>.</w:t>
                      </w:r>
                      <w:r w:rsidR="00D400E4" w:rsidRPr="009F46A3">
                        <w:rPr>
                          <w:noProof/>
                          <w:lang w:eastAsia="en-US"/>
                        </w:rPr>
                        <w:t xml:space="preserve"> </w:t>
                      </w:r>
                    </w:p>
                    <w:p w14:paraId="35A964AD" w14:textId="17856657" w:rsidR="003A3F92" w:rsidRDefault="00D400E4" w:rsidP="00D400E4">
                      <w:pPr>
                        <w:pStyle w:val="ListParagraph"/>
                        <w:numPr>
                          <w:ilvl w:val="0"/>
                          <w:numId w:val="2"/>
                        </w:numPr>
                      </w:pPr>
                      <w:r>
                        <w:t>Costs will be r</w:t>
                      </w:r>
                      <w:r w:rsidRPr="001A36C7">
                        <w:t>eimburse</w:t>
                      </w:r>
                      <w:r>
                        <w:t>d</w:t>
                      </w:r>
                      <w:r w:rsidRPr="001A36C7">
                        <w:t xml:space="preserve"> </w:t>
                      </w:r>
                      <w:r w:rsidR="003A3F92">
                        <w:t>at a rate of</w:t>
                      </w:r>
                      <w:r w:rsidRPr="001A36C7">
                        <w:t xml:space="preserve"> $</w:t>
                      </w:r>
                      <w:r w:rsidR="00684CCB">
                        <w:t>44.69</w:t>
                      </w:r>
                      <w:r w:rsidR="00D04C71">
                        <w:t>/</w:t>
                      </w:r>
                      <w:r w:rsidRPr="001A36C7">
                        <w:t>acre</w:t>
                      </w:r>
                      <w:r w:rsidR="0083563B">
                        <w:t xml:space="preserve"> for up to 250 acres </w:t>
                      </w:r>
                      <w:r w:rsidR="00D04C71">
                        <w:t>per seeding</w:t>
                      </w:r>
                      <w:r>
                        <w:t>.</w:t>
                      </w:r>
                    </w:p>
                    <w:p w14:paraId="522BD0BB" w14:textId="6AF07B55" w:rsidR="003A3F92" w:rsidRDefault="003A3F92" w:rsidP="00D400E4">
                      <w:pPr>
                        <w:pStyle w:val="ListParagraph"/>
                        <w:numPr>
                          <w:ilvl w:val="0"/>
                          <w:numId w:val="2"/>
                        </w:numPr>
                      </w:pPr>
                      <w:r>
                        <w:t xml:space="preserve">Producers must </w:t>
                      </w:r>
                      <w:r w:rsidRPr="00E87799">
                        <w:rPr>
                          <w:b/>
                          <w:bCs/>
                        </w:rPr>
                        <w:t>RENT</w:t>
                      </w:r>
                      <w:r>
                        <w:t xml:space="preserve"> a direct seed drill or hire someone to seed for them, then submit an invoice to be reimbursed.</w:t>
                      </w:r>
                      <w:r w:rsidR="00D400E4" w:rsidRPr="001A36C7">
                        <w:t xml:space="preserve"> </w:t>
                      </w:r>
                    </w:p>
                    <w:p w14:paraId="257DC6D8" w14:textId="77777777" w:rsidR="0022257B" w:rsidRDefault="00E87799" w:rsidP="0022257B">
                      <w:pPr>
                        <w:pStyle w:val="ListParagraph"/>
                        <w:numPr>
                          <w:ilvl w:val="0"/>
                          <w:numId w:val="2"/>
                        </w:numPr>
                      </w:pPr>
                      <w:r>
                        <w:t>Fields must be in Adams or Lincoln County</w:t>
                      </w:r>
                    </w:p>
                    <w:p w14:paraId="4D7C3454" w14:textId="326D485C" w:rsidR="00E87799" w:rsidRPr="0022257B" w:rsidRDefault="00E87799" w:rsidP="0022257B">
                      <w:pPr>
                        <w:pStyle w:val="ListParagraph"/>
                        <w:numPr>
                          <w:ilvl w:val="0"/>
                          <w:numId w:val="2"/>
                        </w:numPr>
                      </w:pPr>
                      <w:r>
                        <w:t>Producers</w:t>
                      </w:r>
                      <w:r w:rsidR="003A3F92">
                        <w:t xml:space="preserve"> must be </w:t>
                      </w:r>
                      <w:r w:rsidR="003A3F92" w:rsidRPr="0022257B">
                        <w:rPr>
                          <w:b/>
                          <w:bCs/>
                        </w:rPr>
                        <w:t>FIRST TIME</w:t>
                      </w:r>
                      <w:r w:rsidR="003A3F92">
                        <w:t xml:space="preserve"> direct seeders. If you are interested in adopting or trying the practice, this opportunity is for you!</w:t>
                      </w:r>
                    </w:p>
                    <w:p w14:paraId="5F8E8404" w14:textId="228E7070" w:rsidR="00D400E4" w:rsidRPr="00E87799" w:rsidRDefault="00D400E4" w:rsidP="00E87799">
                      <w:pPr>
                        <w:rPr>
                          <w:color w:val="2A5010" w:themeColor="accent2" w:themeShade="80"/>
                          <w:sz w:val="32"/>
                          <w:szCs w:val="22"/>
                        </w:rPr>
                      </w:pPr>
                      <w:r w:rsidRPr="00E87799">
                        <w:rPr>
                          <w:rFonts w:ascii="Noto Sans Arabic" w:hAnsi="Noto Sans Arabic" w:cs="Noto Sans Arabic"/>
                          <w:b/>
                          <w:bCs/>
                          <w:color w:val="2A5010" w:themeColor="accent2" w:themeShade="80"/>
                          <w:sz w:val="32"/>
                          <w:szCs w:val="22"/>
                        </w:rPr>
                        <w:t>Conservation Benefits</w:t>
                      </w:r>
                      <w:r w:rsidRPr="00E87799">
                        <w:rPr>
                          <w:color w:val="2A5010" w:themeColor="accent2" w:themeShade="80"/>
                          <w:sz w:val="28"/>
                        </w:rPr>
                        <w:br/>
                      </w:r>
                      <w:r w:rsidRPr="00E87799">
                        <w:rPr>
                          <w:b/>
                        </w:rPr>
                        <w:t>Improve soil health</w:t>
                      </w:r>
                      <w:r>
                        <w:t>. Keep stubble and organic matter in your field minimizing erosion, increasing organic matter, and reducing moisture loss.</w:t>
                      </w:r>
                    </w:p>
                    <w:p w14:paraId="4A8E797B" w14:textId="512FA436" w:rsidR="00D400E4" w:rsidRDefault="00D400E4" w:rsidP="00D400E4">
                      <w:r w:rsidRPr="008A7344">
                        <w:rPr>
                          <w:b/>
                        </w:rPr>
                        <w:t>Economic</w:t>
                      </w:r>
                      <w:r>
                        <w:t xml:space="preserve">. </w:t>
                      </w:r>
                      <w:r w:rsidRPr="00FC0B1C">
                        <w:t>In the long-term, direct seed can also have economi</w:t>
                      </w:r>
                      <w:r>
                        <w:t xml:space="preserve">c benefits, through saving fuel, labor time, and wear down of machinery. </w:t>
                      </w:r>
                    </w:p>
                    <w:p w14:paraId="76D7B147" w14:textId="6F0FA6B7" w:rsidR="001E3CD8" w:rsidRPr="0083563B" w:rsidRDefault="0083563B" w:rsidP="0083563B">
                      <w:pPr>
                        <w:rPr>
                          <w:color w:val="2A5010" w:themeColor="accent2" w:themeShade="80"/>
                          <w:sz w:val="32"/>
                          <w:szCs w:val="22"/>
                        </w:rPr>
                      </w:pPr>
                      <w:r w:rsidRPr="006A7815">
                        <w:rPr>
                          <w:rFonts w:ascii="Noto Sans Arabic" w:hAnsi="Noto Sans Arabic" w:cs="Noto Sans Arabic"/>
                          <w:b/>
                          <w:bCs/>
                          <w:color w:val="2A5010" w:themeColor="accent2" w:themeShade="80"/>
                          <w:sz w:val="32"/>
                          <w:szCs w:val="22"/>
                        </w:rPr>
                        <w:t>Contact US</w:t>
                      </w:r>
                      <w:r w:rsidR="00D400E4">
                        <w:rPr>
                          <w:color w:val="2A5010" w:themeColor="accent2" w:themeShade="80"/>
                          <w:sz w:val="28"/>
                        </w:rPr>
                        <w:br/>
                      </w:r>
                      <w:r w:rsidR="00D400E4" w:rsidRPr="00C91DE1">
                        <w:t>If you would like more information about this program, please contact</w:t>
                      </w:r>
                      <w:r w:rsidR="001E3CD8">
                        <w:t xml:space="preserve"> </w:t>
                      </w:r>
                      <w:r w:rsidR="001773CA">
                        <w:t>Delaini Disher</w:t>
                      </w:r>
                      <w:r w:rsidR="00D400E4">
                        <w:t>,</w:t>
                      </w:r>
                      <w:r w:rsidR="00D400E4" w:rsidRPr="00C91DE1">
                        <w:t xml:space="preserve"> Lincoln County Conservation </w:t>
                      </w:r>
                      <w:r w:rsidR="008B51B4" w:rsidRPr="00C91DE1">
                        <w:t>District</w:t>
                      </w:r>
                      <w:r w:rsidR="008B51B4">
                        <w:t xml:space="preserve">,  </w:t>
                      </w:r>
                      <w:r w:rsidR="00D400E4">
                        <w:br/>
                        <w:t xml:space="preserve">509-725-4181 ext. </w:t>
                      </w:r>
                      <w:r w:rsidR="00684CCB">
                        <w:t>3053</w:t>
                      </w:r>
                      <w:r w:rsidR="001E3CD8">
                        <w:t xml:space="preserve">, email </w:t>
                      </w:r>
                      <w:r w:rsidR="001773CA" w:rsidRPr="001773CA">
                        <w:t>ddisher</w:t>
                      </w:r>
                      <w:r w:rsidR="001773CA">
                        <w:t>@lincolncd.com</w:t>
                      </w:r>
                      <w:r w:rsidR="001E3CD8">
                        <w:t xml:space="preserve">, or visit our website </w:t>
                      </w:r>
                      <w:r w:rsidR="001E3CD8" w:rsidRPr="001E3CD8">
                        <w:rPr>
                          <w:color w:val="486113" w:themeColor="accent1" w:themeShade="80"/>
                          <w:sz w:val="22"/>
                          <w:szCs w:val="22"/>
                        </w:rPr>
                        <w:t xml:space="preserve">Lincolncd.com </w:t>
                      </w:r>
                      <w:r w:rsidR="001E3CD8">
                        <w:t xml:space="preserve">for more </w:t>
                      </w:r>
                      <w:r w:rsidR="001773CA">
                        <w:t>details.</w:t>
                      </w:r>
                    </w:p>
                    <w:p w14:paraId="1C7C770A" w14:textId="77777777" w:rsidR="00D400E4" w:rsidRPr="00FC0B1C" w:rsidRDefault="00D400E4" w:rsidP="00D400E4"/>
                    <w:p w14:paraId="6CAE8ACB" w14:textId="629736B6" w:rsidR="0030295E" w:rsidRDefault="0030295E" w:rsidP="009C6433">
                      <w:r>
                        <w:br/>
                      </w:r>
                    </w:p>
                    <w:p w14:paraId="4FC10ABC" w14:textId="4EE9715B" w:rsidR="009C6433" w:rsidRPr="009C6433" w:rsidRDefault="00FC0B1C" w:rsidP="009C6433">
                      <w:r>
                        <w:t xml:space="preserve"> </w:t>
                      </w:r>
                      <w:r w:rsidR="00CF2376">
                        <w:t xml:space="preserve"> </w:t>
                      </w:r>
                    </w:p>
                    <w:p w14:paraId="3BC5A789" w14:textId="77777777" w:rsidR="009C6433" w:rsidRDefault="009C6433"/>
                  </w:txbxContent>
                </v:textbox>
                <w10:wrap type="tight" anchorx="margin"/>
              </v:shape>
            </w:pict>
          </mc:Fallback>
        </mc:AlternateContent>
      </w:r>
      <w:r w:rsidR="00236FE3">
        <w:rPr>
          <w:rFonts w:ascii="Posterama" w:hAnsi="Posterama" w:cs="Posterama"/>
          <w:b/>
          <w:bCs/>
          <w:noProof/>
        </w:rPr>
        <mc:AlternateContent>
          <mc:Choice Requires="wps">
            <w:drawing>
              <wp:anchor distT="0" distB="0" distL="114300" distR="114300" simplePos="0" relativeHeight="251689984" behindDoc="0" locked="0" layoutInCell="1" allowOverlap="1" wp14:anchorId="616BF0A9" wp14:editId="60A80CBD">
                <wp:simplePos x="0" y="0"/>
                <wp:positionH relativeFrom="column">
                  <wp:posOffset>-746871</wp:posOffset>
                </wp:positionH>
                <wp:positionV relativeFrom="paragraph">
                  <wp:posOffset>6360989</wp:posOffset>
                </wp:positionV>
                <wp:extent cx="7315200" cy="0"/>
                <wp:effectExtent l="0" t="0" r="0" b="0"/>
                <wp:wrapNone/>
                <wp:docPr id="12" name="Straight Connector 12"/>
                <wp:cNvGraphicFramePr/>
                <a:graphic xmlns:a="http://schemas.openxmlformats.org/drawingml/2006/main">
                  <a:graphicData uri="http://schemas.microsoft.com/office/word/2010/wordprocessingShape">
                    <wps:wsp>
                      <wps:cNvCnPr/>
                      <wps:spPr>
                        <a:xfrm>
                          <a:off x="0" y="0"/>
                          <a:ext cx="7315200" cy="0"/>
                        </a:xfrm>
                        <a:prstGeom prst="line">
                          <a:avLst/>
                        </a:prstGeom>
                        <a:ln>
                          <a:solidFill>
                            <a:schemeClr val="accent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7551EC" id="Straight Connector 12"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8pt,500.85pt" to="517.2pt,50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" strokecolor="#476013 [1604]" strokeweight="1pt">
                <v:stroke endcap="round"/>
              </v:line>
            </w:pict>
          </mc:Fallback>
        </mc:AlternateContent>
      </w:r>
      <w:r w:rsidR="0083563B">
        <w:rPr>
          <w:noProof/>
        </w:rPr>
        <w:drawing>
          <wp:anchor distT="0" distB="0" distL="114300" distR="114300" simplePos="0" relativeHeight="251685888" behindDoc="0" locked="0" layoutInCell="1" allowOverlap="1" wp14:anchorId="7A9655CB" wp14:editId="37E504F4">
            <wp:simplePos x="0" y="0"/>
            <wp:positionH relativeFrom="column">
              <wp:posOffset>-744665</wp:posOffset>
            </wp:positionH>
            <wp:positionV relativeFrom="paragraph">
              <wp:posOffset>6574155</wp:posOffset>
            </wp:positionV>
            <wp:extent cx="1748790" cy="450215"/>
            <wp:effectExtent l="0" t="0" r="3810" b="6985"/>
            <wp:wrapSquare wrapText="bothSides"/>
            <wp:docPr id="2" name="Picture 2" descr="Image result for department of ecolog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department of ecology 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48790" cy="4502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079B">
        <w:rPr>
          <w:noProof/>
          <w:lang w:eastAsia="en-US"/>
        </w:rPr>
        <w:drawing>
          <wp:anchor distT="0" distB="0" distL="114300" distR="114300" simplePos="0" relativeHeight="251684864" behindDoc="0" locked="0" layoutInCell="1" allowOverlap="1" wp14:anchorId="4AF113AA" wp14:editId="6402C6C6">
            <wp:simplePos x="0" y="0"/>
            <wp:positionH relativeFrom="column">
              <wp:posOffset>1110615</wp:posOffset>
            </wp:positionH>
            <wp:positionV relativeFrom="paragraph">
              <wp:posOffset>6550660</wp:posOffset>
            </wp:positionV>
            <wp:extent cx="1839595" cy="459105"/>
            <wp:effectExtent l="0" t="0" r="825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idebySid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39595" cy="459105"/>
                    </a:xfrm>
                    <a:prstGeom prst="rect">
                      <a:avLst/>
                    </a:prstGeom>
                  </pic:spPr>
                </pic:pic>
              </a:graphicData>
            </a:graphic>
            <wp14:sizeRelH relativeFrom="page">
              <wp14:pctWidth>0</wp14:pctWidth>
            </wp14:sizeRelH>
            <wp14:sizeRelV relativeFrom="page">
              <wp14:pctHeight>0</wp14:pctHeight>
            </wp14:sizeRelV>
          </wp:anchor>
        </w:drawing>
      </w:r>
      <w:r w:rsidR="003F72D4">
        <w:rPr>
          <w:noProof/>
          <w:lang w:eastAsia="en-US"/>
        </w:rPr>
        <mc:AlternateContent>
          <mc:Choice Requires="wpg">
            <w:drawing>
              <wp:anchor distT="0" distB="0" distL="114300" distR="114300" simplePos="0" relativeHeight="251664384" behindDoc="0" locked="0" layoutInCell="1" allowOverlap="1" wp14:anchorId="1CDD218C" wp14:editId="45F7B74F">
                <wp:simplePos x="0" y="0"/>
                <wp:positionH relativeFrom="column">
                  <wp:posOffset>3589655</wp:posOffset>
                </wp:positionH>
                <wp:positionV relativeFrom="paragraph">
                  <wp:posOffset>33655</wp:posOffset>
                </wp:positionV>
                <wp:extent cx="2873375" cy="6046470"/>
                <wp:effectExtent l="0" t="0" r="22225" b="11430"/>
                <wp:wrapNone/>
                <wp:docPr id="16" name="Group 16"/>
                <wp:cNvGraphicFramePr/>
                <a:graphic xmlns:a="http://schemas.openxmlformats.org/drawingml/2006/main">
                  <a:graphicData uri="http://schemas.microsoft.com/office/word/2010/wordprocessingGroup">
                    <wpg:wgp>
                      <wpg:cNvGrpSpPr/>
                      <wpg:grpSpPr>
                        <a:xfrm>
                          <a:off x="0" y="0"/>
                          <a:ext cx="2873375" cy="6046470"/>
                          <a:chOff x="0" y="0"/>
                          <a:chExt cx="2557780" cy="5382260"/>
                        </a:xfrm>
                        <a:solidFill>
                          <a:srgbClr val="486113">
                            <a:alpha val="47059"/>
                          </a:srgbClr>
                        </a:solidFill>
                      </wpg:grpSpPr>
                      <wps:wsp>
                        <wps:cNvPr id="15" name="Rectangle 15"/>
                        <wps:cNvSpPr/>
                        <wps:spPr>
                          <a:xfrm>
                            <a:off x="0" y="0"/>
                            <a:ext cx="2557780" cy="5382260"/>
                          </a:xfrm>
                          <a:prstGeom prst="rect">
                            <a:avLst/>
                          </a:prstGeom>
                          <a:grpFill/>
                          <a:ln>
                            <a:solidFill>
                              <a:srgbClr val="6C911D">
                                <a:alpha val="54118"/>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3" name="Group 13"/>
                        <wpg:cNvGrpSpPr/>
                        <wpg:grpSpPr>
                          <a:xfrm>
                            <a:off x="209550" y="171450"/>
                            <a:ext cx="2142490" cy="5013325"/>
                            <a:chOff x="0" y="0"/>
                            <a:chExt cx="2142490" cy="5013325"/>
                          </a:xfrm>
                          <a:grpFill/>
                        </wpg:grpSpPr>
                        <pic:pic xmlns:pic="http://schemas.openxmlformats.org/drawingml/2006/picture">
                          <pic:nvPicPr>
                            <pic:cNvPr id="7" name="Picture 7"/>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9525" y="0"/>
                              <a:ext cx="2132965" cy="1539875"/>
                            </a:xfrm>
                            <a:prstGeom prst="rect">
                              <a:avLst/>
                            </a:prstGeom>
                            <a:grpFill/>
                            <a:ln>
                              <a:solidFill>
                                <a:srgbClr val="6C911D">
                                  <a:alpha val="54118"/>
                                </a:srgbClr>
                              </a:solidFill>
                            </a:ln>
                          </pic:spPr>
                        </pic:pic>
                        <pic:pic xmlns:pic="http://schemas.openxmlformats.org/drawingml/2006/picture">
                          <pic:nvPicPr>
                            <pic:cNvPr id="8" name="Picture 8"/>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1752600"/>
                              <a:ext cx="2140585" cy="1545590"/>
                            </a:xfrm>
                            <a:prstGeom prst="rect">
                              <a:avLst/>
                            </a:prstGeom>
                            <a:grpFill/>
                            <a:ln>
                              <a:solidFill>
                                <a:srgbClr val="6C911D">
                                  <a:alpha val="54118"/>
                                </a:srgbClr>
                              </a:solidFill>
                            </a:ln>
                          </pic:spPr>
                        </pic:pic>
                        <pic:pic xmlns:pic="http://schemas.openxmlformats.org/drawingml/2006/picture">
                          <pic:nvPicPr>
                            <pic:cNvPr id="3" name="Picture 3"/>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9525" y="3448050"/>
                              <a:ext cx="2087245" cy="1565275"/>
                            </a:xfrm>
                            <a:prstGeom prst="rect">
                              <a:avLst/>
                            </a:prstGeom>
                            <a:grpFill/>
                            <a:ln>
                              <a:solidFill>
                                <a:srgbClr val="6C911D">
                                  <a:alpha val="54118"/>
                                </a:srgbClr>
                              </a:solidFill>
                            </a:ln>
                          </pic:spPr>
                        </pic:pic>
                      </wpg:grpSp>
                    </wpg:wgp>
                  </a:graphicData>
                </a:graphic>
                <wp14:sizeRelH relativeFrom="margin">
                  <wp14:pctWidth>0</wp14:pctWidth>
                </wp14:sizeRelH>
                <wp14:sizeRelV relativeFrom="margin">
                  <wp14:pctHeight>0</wp14:pctHeight>
                </wp14:sizeRelV>
              </wp:anchor>
            </w:drawing>
          </mc:Choice>
          <mc:Fallback>
            <w:pict>
              <v:group w14:anchorId="0C6CEDC2" id="Group 16" o:spid="_x0000_s1026" style="position:absolute;margin-left:282.65pt;margin-top:2.65pt;width:226.25pt;height:476.1pt;z-index:251664384;mso-width-relative:margin;mso-height-relative:margin" coordsize="25577,538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">
                <v:rect id="Rectangle 15" o:spid="_x0000_s1027" style="position:absolute;width:25577;height:538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" filled="f" strokecolor="#6c911d" strokeweight="1.5pt">
                  <v:stroke opacity="35466f" endcap="round"/>
                </v:rect>
                <v:group id="Group 13" o:spid="_x0000_s1028" style="position:absolute;left:2095;top:1714;width:21425;height:50133" coordsize="21424,50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9" type="#_x0000_t75" style="position:absolute;left:95;width:21329;height:15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" stroked="t" strokecolor="#6c911d">
                    <v:stroke opacity="35466f"/>
                    <v:imagedata r:id="rId17" o:title=""/>
                    <v:path arrowok="t"/>
                  </v:shape>
                  <v:shape id="Picture 8" o:spid="_x0000_s1030" type="#_x0000_t75" style="position:absolute;top:17526;width:21405;height:154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" stroked="t" strokecolor="#6c911d">
                    <v:stroke opacity="35466f"/>
                    <v:imagedata r:id="rId18" o:title=""/>
                    <v:path arrowok="t"/>
                  </v:shape>
                  <v:shape id="Picture 3" o:spid="_x0000_s1031" type="#_x0000_t75" style="position:absolute;left:95;top:34480;width:20872;height:156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" stroked="t" strokecolor="#6c911d">
                    <v:stroke opacity="35466f"/>
                    <v:imagedata r:id="rId19" o:title=""/>
                    <v:path arrowok="t"/>
                  </v:shape>
                </v:group>
              </v:group>
            </w:pict>
          </mc:Fallback>
        </mc:AlternateContent>
      </w:r>
    </w:p>
    <w:sectPr w:rsidR="009C6433" w:rsidSect="00D400E4">
      <w:headerReference w:type="default" r:id="rId20"/>
      <w:pgSz w:w="12240" w:h="15840"/>
      <w:pgMar w:top="1440" w:right="1260" w:bottom="18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C1ED39" w14:textId="77777777" w:rsidR="00F2471B" w:rsidRDefault="00F2471B" w:rsidP="001A36C7">
      <w:pPr>
        <w:spacing w:after="0" w:line="240" w:lineRule="auto"/>
      </w:pPr>
      <w:r>
        <w:separator/>
      </w:r>
    </w:p>
  </w:endnote>
  <w:endnote w:type="continuationSeparator" w:id="0">
    <w:p w14:paraId="07FB0A06" w14:textId="77777777" w:rsidR="00F2471B" w:rsidRDefault="00F2471B" w:rsidP="001A36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STXinwei">
    <w:charset w:val="86"/>
    <w:family w:val="auto"/>
    <w:pitch w:val="variable"/>
    <w:sig w:usb0="00000001" w:usb1="080F0000" w:usb2="00000010" w:usb3="00000000" w:csb0="00040000" w:csb1="00000000"/>
  </w:font>
  <w:font w:name="Tahoma">
    <w:panose1 w:val="020B0604030504040204"/>
    <w:charset w:val="00"/>
    <w:family w:val="swiss"/>
    <w:pitch w:val="variable"/>
    <w:sig w:usb0="E1002EFF" w:usb1="C000605B" w:usb2="00000029" w:usb3="00000000" w:csb0="000101FF" w:csb1="00000000"/>
  </w:font>
  <w:font w:name="FZYaoTi">
    <w:altName w:val="方正姚体"/>
    <w:panose1 w:val="00000000000000000000"/>
    <w:charset w:val="86"/>
    <w:family w:val="roman"/>
    <w:notTrueType/>
    <w:pitch w:val="default"/>
  </w:font>
  <w:font w:name="Segoe UI">
    <w:panose1 w:val="020B0502040204020203"/>
    <w:charset w:val="00"/>
    <w:family w:val="swiss"/>
    <w:pitch w:val="variable"/>
    <w:sig w:usb0="E4002EFF" w:usb1="C000E47F" w:usb2="00000009" w:usb3="00000000" w:csb0="000001FF" w:csb1="00000000"/>
  </w:font>
  <w:font w:name="Noto Sans Arabic">
    <w:charset w:val="00"/>
    <w:family w:val="swiss"/>
    <w:pitch w:val="variable"/>
    <w:sig w:usb0="80002043" w:usb1="80002000" w:usb2="00000008" w:usb3="00000000" w:csb0="00000001" w:csb1="00000000"/>
  </w:font>
  <w:font w:name="Posterama">
    <w:altName w:val="Posterama"/>
    <w:charset w:val="00"/>
    <w:family w:val="swiss"/>
    <w:pitch w:val="variable"/>
    <w:sig w:usb0="A11526FF" w:usb1="D000204B" w:usb2="0001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40841A" w14:textId="77777777" w:rsidR="00F2471B" w:rsidRDefault="00F2471B" w:rsidP="001A36C7">
      <w:pPr>
        <w:spacing w:after="0" w:line="240" w:lineRule="auto"/>
      </w:pPr>
      <w:r>
        <w:separator/>
      </w:r>
    </w:p>
  </w:footnote>
  <w:footnote w:type="continuationSeparator" w:id="0">
    <w:p w14:paraId="56F16AC2" w14:textId="77777777" w:rsidR="00F2471B" w:rsidRDefault="00F2471B" w:rsidP="001A36C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C2FAA1" w14:textId="1E42BC86" w:rsidR="004E69B4" w:rsidRPr="00D04C71" w:rsidRDefault="00D04C71" w:rsidP="00D04C71">
    <w:pPr>
      <w:pStyle w:val="Header"/>
      <w:jc w:val="center"/>
      <w:rPr>
        <w:color w:val="757575" w:themeColor="background2" w:themeShade="80"/>
      </w:rPr>
    </w:pPr>
    <w:r w:rsidRPr="00D04C71">
      <w:rPr>
        <w:color w:val="757575" w:themeColor="background2" w:themeShade="80"/>
        <w:sz w:val="36"/>
      </w:rPr>
      <w:tab/>
    </w:r>
    <w:r w:rsidRPr="00D04C71">
      <w:rPr>
        <w:color w:val="757575" w:themeColor="background2" w:themeShade="80"/>
        <w:sz w:val="36"/>
      </w:rPr>
      <w:tab/>
      <w:t>Information Sheet and FAQs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6536429"/>
    <w:multiLevelType w:val="hybridMultilevel"/>
    <w:tmpl w:val="1590B1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3F25EDF"/>
    <w:multiLevelType w:val="hybridMultilevel"/>
    <w:tmpl w:val="93B06E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ACB7E18"/>
    <w:multiLevelType w:val="hybridMultilevel"/>
    <w:tmpl w:val="7E8E78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91167864">
    <w:abstractNumId w:val="2"/>
  </w:num>
  <w:num w:numId="2" w16cid:durableId="1455441185">
    <w:abstractNumId w:val="0"/>
  </w:num>
  <w:num w:numId="3" w16cid:durableId="156055495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6433"/>
    <w:rsid w:val="00132483"/>
    <w:rsid w:val="001773CA"/>
    <w:rsid w:val="001A36C7"/>
    <w:rsid w:val="001A59EF"/>
    <w:rsid w:val="001E3CD8"/>
    <w:rsid w:val="002079C5"/>
    <w:rsid w:val="00210EB3"/>
    <w:rsid w:val="0022257B"/>
    <w:rsid w:val="00236FE3"/>
    <w:rsid w:val="002525C4"/>
    <w:rsid w:val="002C36B3"/>
    <w:rsid w:val="002F6237"/>
    <w:rsid w:val="0030295E"/>
    <w:rsid w:val="003203DA"/>
    <w:rsid w:val="0033079B"/>
    <w:rsid w:val="00335C42"/>
    <w:rsid w:val="00395EF5"/>
    <w:rsid w:val="003A2325"/>
    <w:rsid w:val="003A3F92"/>
    <w:rsid w:val="003E309B"/>
    <w:rsid w:val="003F72D4"/>
    <w:rsid w:val="00407921"/>
    <w:rsid w:val="00413CE5"/>
    <w:rsid w:val="0043397D"/>
    <w:rsid w:val="004537BB"/>
    <w:rsid w:val="004874A5"/>
    <w:rsid w:val="004B5BBB"/>
    <w:rsid w:val="004C4A88"/>
    <w:rsid w:val="004D5A41"/>
    <w:rsid w:val="004E3CB2"/>
    <w:rsid w:val="004E69B4"/>
    <w:rsid w:val="00531269"/>
    <w:rsid w:val="00540235"/>
    <w:rsid w:val="005605AE"/>
    <w:rsid w:val="00570BEF"/>
    <w:rsid w:val="00587C21"/>
    <w:rsid w:val="00595978"/>
    <w:rsid w:val="005B59AE"/>
    <w:rsid w:val="005E2807"/>
    <w:rsid w:val="006079F7"/>
    <w:rsid w:val="00622F35"/>
    <w:rsid w:val="00626BEB"/>
    <w:rsid w:val="00660D40"/>
    <w:rsid w:val="006653C3"/>
    <w:rsid w:val="00684CCB"/>
    <w:rsid w:val="006908D8"/>
    <w:rsid w:val="006937D0"/>
    <w:rsid w:val="00694314"/>
    <w:rsid w:val="006A7815"/>
    <w:rsid w:val="00735D26"/>
    <w:rsid w:val="007510B3"/>
    <w:rsid w:val="007862EB"/>
    <w:rsid w:val="00794AD7"/>
    <w:rsid w:val="007D4498"/>
    <w:rsid w:val="0081220B"/>
    <w:rsid w:val="00822A15"/>
    <w:rsid w:val="0083563B"/>
    <w:rsid w:val="00837C59"/>
    <w:rsid w:val="00854F81"/>
    <w:rsid w:val="00893EBA"/>
    <w:rsid w:val="008A7344"/>
    <w:rsid w:val="008B51B4"/>
    <w:rsid w:val="008F53D3"/>
    <w:rsid w:val="009152B2"/>
    <w:rsid w:val="009C6433"/>
    <w:rsid w:val="009C6EEB"/>
    <w:rsid w:val="009D7393"/>
    <w:rsid w:val="009F46A3"/>
    <w:rsid w:val="009F5B5C"/>
    <w:rsid w:val="009F7CCB"/>
    <w:rsid w:val="00A60AF0"/>
    <w:rsid w:val="00A84BE1"/>
    <w:rsid w:val="00AC66F8"/>
    <w:rsid w:val="00B01B67"/>
    <w:rsid w:val="00B31B45"/>
    <w:rsid w:val="00B53094"/>
    <w:rsid w:val="00B53F0B"/>
    <w:rsid w:val="00B61A14"/>
    <w:rsid w:val="00C07BFA"/>
    <w:rsid w:val="00C35956"/>
    <w:rsid w:val="00C85118"/>
    <w:rsid w:val="00C91DE1"/>
    <w:rsid w:val="00CC11FD"/>
    <w:rsid w:val="00CF2376"/>
    <w:rsid w:val="00D04C71"/>
    <w:rsid w:val="00D20B21"/>
    <w:rsid w:val="00D27C18"/>
    <w:rsid w:val="00D32516"/>
    <w:rsid w:val="00D33C66"/>
    <w:rsid w:val="00D400E4"/>
    <w:rsid w:val="00D46945"/>
    <w:rsid w:val="00D645E5"/>
    <w:rsid w:val="00D67EEE"/>
    <w:rsid w:val="00D86443"/>
    <w:rsid w:val="00D92285"/>
    <w:rsid w:val="00DD4300"/>
    <w:rsid w:val="00DD4ACA"/>
    <w:rsid w:val="00E01039"/>
    <w:rsid w:val="00E011B9"/>
    <w:rsid w:val="00E1792D"/>
    <w:rsid w:val="00E22EE4"/>
    <w:rsid w:val="00E67139"/>
    <w:rsid w:val="00E87799"/>
    <w:rsid w:val="00E937AB"/>
    <w:rsid w:val="00EB1DDC"/>
    <w:rsid w:val="00EB6E92"/>
    <w:rsid w:val="00F0509F"/>
    <w:rsid w:val="00F2471B"/>
    <w:rsid w:val="00F6252E"/>
    <w:rsid w:val="00F650DF"/>
    <w:rsid w:val="00F93E97"/>
    <w:rsid w:val="00FC0B1C"/>
  </w:rsids>
  <m:mathPr>
    <m:mathFont m:val="Cambria Math"/>
    <m:brkBin m:val="before"/>
    <m:brkBinSub m:val="--"/>
    <m:smallFrac m:val="0"/>
    <m:dispDef/>
    <m:lMargin m:val="0"/>
    <m:rMargin m:val="0"/>
    <m:defJc m:val="centerGroup"/>
    <m:wrapIndent m:val="1440"/>
    <m:intLim m:val="subSup"/>
    <m:naryLim m:val="undOvr"/>
  </m:mathPr>
  <w:themeFontLang w:val="pt-B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24ECFE"/>
  <w15:chartTrackingRefBased/>
  <w15:docId w15:val="{B9E99F83-B639-4652-BBEC-9BFFB9F2BC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ja-JP"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pBdr>
        <w:bottom w:val="single" w:sz="4" w:space="1" w:color="90C226" w:themeColor="accent1"/>
      </w:pBdr>
      <w:spacing w:before="400" w:after="40" w:line="240" w:lineRule="auto"/>
      <w:outlineLvl w:val="0"/>
    </w:pPr>
    <w:rPr>
      <w:rFonts w:asciiTheme="majorHAnsi" w:eastAsiaTheme="majorEastAsia" w:hAnsiTheme="majorHAnsi" w:cstheme="majorBidi"/>
      <w:color w:val="90C226" w:themeColor="accent1"/>
      <w:sz w:val="32"/>
      <w:szCs w:val="32"/>
    </w:rPr>
  </w:style>
  <w:style w:type="paragraph" w:styleId="Heading2">
    <w:name w:val="heading 2"/>
    <w:basedOn w:val="Normal"/>
    <w:next w:val="Normal"/>
    <w:link w:val="Heading2Char"/>
    <w:uiPriority w:val="9"/>
    <w:semiHidden/>
    <w:unhideWhenUsed/>
    <w:qFormat/>
    <w:pPr>
      <w:keepNext/>
      <w:keepLines/>
      <w:spacing w:before="160" w:after="0" w:line="240" w:lineRule="auto"/>
      <w:outlineLvl w:val="1"/>
    </w:pPr>
    <w:rPr>
      <w:rFonts w:asciiTheme="majorHAnsi" w:eastAsiaTheme="majorEastAsia" w:hAnsiTheme="majorHAnsi" w:cstheme="majorBidi"/>
      <w:color w:val="90C226" w:themeColor="accent1"/>
      <w:sz w:val="28"/>
      <w:szCs w:val="28"/>
    </w:rPr>
  </w:style>
  <w:style w:type="paragraph" w:styleId="Heading3">
    <w:name w:val="heading 3"/>
    <w:basedOn w:val="Normal"/>
    <w:next w:val="Normal"/>
    <w:link w:val="Heading3Char"/>
    <w:uiPriority w:val="9"/>
    <w:semiHidden/>
    <w:unhideWhenUsed/>
    <w:qFormat/>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Heading4">
    <w:name w:val="heading 4"/>
    <w:basedOn w:val="Normal"/>
    <w:next w:val="Normal"/>
    <w:link w:val="Heading4Char"/>
    <w:uiPriority w:val="9"/>
    <w:semiHidden/>
    <w:unhideWhenUsed/>
    <w:qFormat/>
    <w:pPr>
      <w:keepNext/>
      <w:keepLines/>
      <w:spacing w:before="80" w:after="0"/>
      <w:outlineLvl w:val="3"/>
    </w:pPr>
    <w:rPr>
      <w:rFonts w:asciiTheme="majorHAnsi" w:eastAsiaTheme="majorEastAsia" w:hAnsiTheme="majorHAnsi" w:cstheme="majorBidi"/>
      <w:sz w:val="24"/>
      <w:szCs w:val="24"/>
    </w:rPr>
  </w:style>
  <w:style w:type="paragraph" w:styleId="Heading5">
    <w:name w:val="heading 5"/>
    <w:basedOn w:val="Normal"/>
    <w:next w:val="Normal"/>
    <w:link w:val="Heading5Char"/>
    <w:uiPriority w:val="9"/>
    <w:semiHidden/>
    <w:unhideWhenUsed/>
    <w:qFormat/>
    <w:pPr>
      <w:keepNext/>
      <w:keepLines/>
      <w:spacing w:before="80" w:after="0"/>
      <w:outlineLvl w:val="4"/>
    </w:pPr>
    <w:rPr>
      <w:rFonts w:asciiTheme="majorHAnsi" w:eastAsiaTheme="majorEastAsia" w:hAnsiTheme="majorHAnsi" w:cstheme="majorBidi"/>
      <w:i/>
      <w:iCs/>
      <w:sz w:val="22"/>
      <w:szCs w:val="22"/>
    </w:rPr>
  </w:style>
  <w:style w:type="paragraph" w:styleId="Heading6">
    <w:name w:val="heading 6"/>
    <w:basedOn w:val="Normal"/>
    <w:next w:val="Normal"/>
    <w:link w:val="Heading6Char"/>
    <w:uiPriority w:val="9"/>
    <w:semiHidden/>
    <w:unhideWhenUsed/>
    <w:qFormat/>
    <w:pPr>
      <w:keepNext/>
      <w:keepLines/>
      <w:spacing w:before="80" w:after="0"/>
      <w:outlineLvl w:val="5"/>
    </w:pPr>
    <w:rPr>
      <w:rFonts w:asciiTheme="majorHAnsi" w:eastAsiaTheme="majorEastAsia" w:hAnsiTheme="majorHAnsi" w:cstheme="majorBidi"/>
      <w:color w:val="595959" w:themeColor="text1" w:themeTint="A6"/>
    </w:rPr>
  </w:style>
  <w:style w:type="paragraph" w:styleId="Heading7">
    <w:name w:val="heading 7"/>
    <w:basedOn w:val="Normal"/>
    <w:next w:val="Normal"/>
    <w:link w:val="Heading7Char"/>
    <w:uiPriority w:val="9"/>
    <w:semiHidden/>
    <w:unhideWhenUsed/>
    <w:qFormat/>
    <w:pPr>
      <w:keepNext/>
      <w:keepLines/>
      <w:spacing w:before="80" w:after="0"/>
      <w:outlineLvl w:val="6"/>
    </w:pPr>
    <w:rPr>
      <w:rFonts w:asciiTheme="majorHAnsi" w:eastAsiaTheme="majorEastAsia" w:hAnsiTheme="majorHAnsi" w:cstheme="majorBidi"/>
      <w:i/>
      <w:iCs/>
      <w:color w:val="595959" w:themeColor="text1" w:themeTint="A6"/>
    </w:rPr>
  </w:style>
  <w:style w:type="paragraph" w:styleId="Heading8">
    <w:name w:val="heading 8"/>
    <w:basedOn w:val="Normal"/>
    <w:next w:val="Normal"/>
    <w:link w:val="Heading8Char"/>
    <w:uiPriority w:val="9"/>
    <w:semiHidden/>
    <w:unhideWhenUsed/>
    <w:qFormat/>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Heading9">
    <w:name w:val="heading 9"/>
    <w:basedOn w:val="Normal"/>
    <w:next w:val="Normal"/>
    <w:link w:val="Heading9Char"/>
    <w:uiPriority w:val="9"/>
    <w:semiHidden/>
    <w:unhideWhenUsed/>
    <w:qFormat/>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color w:val="90C226" w:themeColor="accent1"/>
      <w:spacing w:val="-7"/>
      <w:sz w:val="64"/>
      <w:szCs w:val="64"/>
    </w:rPr>
  </w:style>
  <w:style w:type="character" w:customStyle="1" w:styleId="TitleChar">
    <w:name w:val="Title Char"/>
    <w:basedOn w:val="DefaultParagraphFont"/>
    <w:link w:val="Title"/>
    <w:uiPriority w:val="10"/>
    <w:rPr>
      <w:rFonts w:asciiTheme="majorHAnsi" w:eastAsiaTheme="majorEastAsia" w:hAnsiTheme="majorHAnsi" w:cstheme="majorBidi"/>
      <w:color w:val="90C226" w:themeColor="accent1"/>
      <w:spacing w:val="-7"/>
      <w:sz w:val="64"/>
      <w:szCs w:val="64"/>
    </w:rPr>
  </w:style>
  <w:style w:type="paragraph" w:styleId="Subtitle">
    <w:name w:val="Subtitle"/>
    <w:basedOn w:val="Normal"/>
    <w:next w:val="Normal"/>
    <w:link w:val="SubtitleChar"/>
    <w:uiPriority w:val="11"/>
    <w:qFormat/>
    <w:pPr>
      <w:numPr>
        <w:ilvl w:val="1"/>
      </w:numPr>
      <w:spacing w:after="240" w:line="240" w:lineRule="auto"/>
    </w:pPr>
    <w:rPr>
      <w:rFonts w:asciiTheme="majorHAnsi" w:eastAsiaTheme="majorEastAsia" w:hAnsiTheme="majorHAnsi" w:cstheme="majorBidi"/>
      <w:color w:val="404040" w:themeColor="text1" w:themeTint="BF"/>
      <w:sz w:val="28"/>
      <w:szCs w:val="28"/>
    </w:rPr>
  </w:style>
  <w:style w:type="character" w:customStyle="1" w:styleId="SubtitleChar">
    <w:name w:val="Subtitle Char"/>
    <w:basedOn w:val="DefaultParagraphFont"/>
    <w:link w:val="Subtitle"/>
    <w:uiPriority w:val="11"/>
    <w:rPr>
      <w:rFonts w:asciiTheme="majorHAnsi" w:eastAsiaTheme="majorEastAsia" w:hAnsiTheme="majorHAnsi" w:cstheme="majorBidi"/>
      <w:color w:val="404040" w:themeColor="text1" w:themeTint="BF"/>
      <w:sz w:val="28"/>
      <w:szCs w:val="28"/>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90C226" w:themeColor="accent1"/>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90C226" w:themeColor="accent1"/>
      <w:sz w:val="28"/>
      <w:szCs w:val="28"/>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404040" w:themeColor="text1" w:themeTint="BF"/>
      <w:sz w:val="26"/>
      <w:szCs w:val="26"/>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sz w:val="24"/>
      <w:szCs w:val="24"/>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i/>
      <w:iCs/>
      <w:sz w:val="22"/>
      <w:szCs w:val="22"/>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595959" w:themeColor="text1" w:themeTint="A6"/>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595959" w:themeColor="text1" w:themeTint="A6"/>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smallCaps/>
      <w:color w:val="595959" w:themeColor="text1" w:themeTint="A6"/>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smallCaps/>
      <w:color w:val="595959" w:themeColor="text1" w:themeTint="A6"/>
    </w:rPr>
  </w:style>
  <w:style w:type="character" w:styleId="SubtleEmphasis">
    <w:name w:val="Subtle Emphasis"/>
    <w:basedOn w:val="DefaultParagraphFont"/>
    <w:uiPriority w:val="19"/>
    <w:qFormat/>
    <w:rPr>
      <w:i/>
      <w:iCs/>
      <w:color w:val="595959" w:themeColor="text1" w:themeTint="A6"/>
    </w:rPr>
  </w:style>
  <w:style w:type="character" w:styleId="Emphasis">
    <w:name w:val="Emphasis"/>
    <w:basedOn w:val="DefaultParagraphFont"/>
    <w:uiPriority w:val="20"/>
    <w:qFormat/>
    <w:rPr>
      <w:i/>
      <w:iCs/>
    </w:rPr>
  </w:style>
  <w:style w:type="character" w:styleId="IntenseEmphasis">
    <w:name w:val="Intense Emphasis"/>
    <w:basedOn w:val="DefaultParagraphFont"/>
    <w:uiPriority w:val="21"/>
    <w:qFormat/>
    <w:rPr>
      <w:b/>
      <w:bCs/>
      <w:i/>
      <w:iCs/>
    </w:rPr>
  </w:style>
  <w:style w:type="character" w:styleId="Strong">
    <w:name w:val="Strong"/>
    <w:basedOn w:val="DefaultParagraphFont"/>
    <w:uiPriority w:val="22"/>
    <w:qFormat/>
    <w:rPr>
      <w:b/>
      <w:bCs/>
    </w:rPr>
  </w:style>
  <w:style w:type="paragraph" w:styleId="Quote">
    <w:name w:val="Quote"/>
    <w:basedOn w:val="Normal"/>
    <w:next w:val="Normal"/>
    <w:link w:val="QuoteChar"/>
    <w:uiPriority w:val="29"/>
    <w:qFormat/>
    <w:pPr>
      <w:spacing w:before="240" w:after="240" w:line="252" w:lineRule="auto"/>
      <w:ind w:left="864" w:right="864"/>
      <w:jc w:val="center"/>
    </w:pPr>
    <w:rPr>
      <w:i/>
      <w:iCs/>
    </w:rPr>
  </w:style>
  <w:style w:type="character" w:customStyle="1" w:styleId="QuoteChar">
    <w:name w:val="Quote Char"/>
    <w:basedOn w:val="DefaultParagraphFont"/>
    <w:link w:val="Quote"/>
    <w:uiPriority w:val="29"/>
    <w:rPr>
      <w:i/>
      <w:iCs/>
    </w:rPr>
  </w:style>
  <w:style w:type="paragraph" w:styleId="IntenseQuote">
    <w:name w:val="Intense Quote"/>
    <w:basedOn w:val="Normal"/>
    <w:next w:val="Normal"/>
    <w:link w:val="IntenseQuoteChar"/>
    <w:uiPriority w:val="30"/>
    <w:qFormat/>
    <w:pPr>
      <w:spacing w:before="100" w:beforeAutospacing="1" w:after="240"/>
      <w:ind w:left="864" w:right="864"/>
      <w:jc w:val="center"/>
    </w:pPr>
    <w:rPr>
      <w:rFonts w:asciiTheme="majorHAnsi" w:eastAsiaTheme="majorEastAsia" w:hAnsiTheme="majorHAnsi" w:cstheme="majorBidi"/>
      <w:color w:val="90C226" w:themeColor="accent1"/>
      <w:sz w:val="28"/>
      <w:szCs w:val="28"/>
    </w:rPr>
  </w:style>
  <w:style w:type="character" w:customStyle="1" w:styleId="IntenseQuoteChar">
    <w:name w:val="Intense Quote Char"/>
    <w:basedOn w:val="DefaultParagraphFont"/>
    <w:link w:val="IntenseQuote"/>
    <w:uiPriority w:val="30"/>
    <w:rPr>
      <w:rFonts w:asciiTheme="majorHAnsi" w:eastAsiaTheme="majorEastAsia" w:hAnsiTheme="majorHAnsi" w:cstheme="majorBidi"/>
      <w:color w:val="90C226" w:themeColor="accent1"/>
      <w:sz w:val="28"/>
      <w:szCs w:val="28"/>
    </w:rPr>
  </w:style>
  <w:style w:type="character" w:styleId="SubtleReference">
    <w:name w:val="Subtle Reference"/>
    <w:basedOn w:val="DefaultParagraphFont"/>
    <w:uiPriority w:val="31"/>
    <w:qFormat/>
    <w:rPr>
      <w:smallCaps/>
      <w:color w:val="404040" w:themeColor="text1" w:themeTint="BF"/>
    </w:rPr>
  </w:style>
  <w:style w:type="character" w:styleId="IntenseReference">
    <w:name w:val="Intense Reference"/>
    <w:basedOn w:val="DefaultParagraphFont"/>
    <w:uiPriority w:val="32"/>
    <w:qFormat/>
    <w:rPr>
      <w:b/>
      <w:bCs/>
      <w:smallCaps/>
      <w:u w:val="single"/>
    </w:rPr>
  </w:style>
  <w:style w:type="character" w:styleId="BookTitle">
    <w:name w:val="Book Title"/>
    <w:basedOn w:val="DefaultParagraphFont"/>
    <w:uiPriority w:val="33"/>
    <w:qFormat/>
    <w:rPr>
      <w:b/>
      <w:bCs/>
      <w:smallCaps/>
    </w:rPr>
  </w:style>
  <w:style w:type="paragraph" w:styleId="Caption">
    <w:name w:val="caption"/>
    <w:basedOn w:val="Normal"/>
    <w:next w:val="Normal"/>
    <w:uiPriority w:val="35"/>
    <w:semiHidden/>
    <w:unhideWhenUsed/>
    <w:qFormat/>
    <w:pPr>
      <w:spacing w:line="240" w:lineRule="auto"/>
    </w:pPr>
    <w:rPr>
      <w:b/>
      <w:bCs/>
      <w:color w:val="404040" w:themeColor="text1" w:themeTint="BF"/>
    </w:rPr>
  </w:style>
  <w:style w:type="paragraph" w:styleId="TOCHeading">
    <w:name w:val="TOC Heading"/>
    <w:basedOn w:val="Heading1"/>
    <w:next w:val="Normal"/>
    <w:uiPriority w:val="39"/>
    <w:semiHidden/>
    <w:unhideWhenUsed/>
    <w:qFormat/>
    <w:pPr>
      <w:outlineLvl w:val="9"/>
    </w:pPr>
  </w:style>
  <w:style w:type="paragraph" w:styleId="NoSpacing">
    <w:name w:val="No Spacing"/>
    <w:uiPriority w:val="1"/>
    <w:qFormat/>
    <w:pPr>
      <w:spacing w:after="0" w:line="240" w:lineRule="auto"/>
    </w:p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sid w:val="009C6433"/>
    <w:rPr>
      <w:color w:val="99CA3C" w:themeColor="hyperlink"/>
      <w:u w:val="single"/>
    </w:rPr>
  </w:style>
  <w:style w:type="paragraph" w:styleId="Header">
    <w:name w:val="header"/>
    <w:basedOn w:val="Normal"/>
    <w:link w:val="HeaderChar"/>
    <w:uiPriority w:val="99"/>
    <w:unhideWhenUsed/>
    <w:rsid w:val="001A36C7"/>
    <w:pPr>
      <w:tabs>
        <w:tab w:val="center" w:pos="4680"/>
        <w:tab w:val="right" w:pos="9360"/>
      </w:tabs>
      <w:spacing w:after="0" w:line="240" w:lineRule="auto"/>
    </w:pPr>
  </w:style>
  <w:style w:type="character" w:customStyle="1" w:styleId="HeaderChar">
    <w:name w:val="Header Char"/>
    <w:basedOn w:val="DefaultParagraphFont"/>
    <w:link w:val="Header"/>
    <w:uiPriority w:val="99"/>
    <w:rsid w:val="001A36C7"/>
  </w:style>
  <w:style w:type="paragraph" w:styleId="Footer">
    <w:name w:val="footer"/>
    <w:basedOn w:val="Normal"/>
    <w:link w:val="FooterChar"/>
    <w:uiPriority w:val="99"/>
    <w:unhideWhenUsed/>
    <w:rsid w:val="001A36C7"/>
    <w:pPr>
      <w:tabs>
        <w:tab w:val="center" w:pos="4680"/>
        <w:tab w:val="right" w:pos="9360"/>
      </w:tabs>
      <w:spacing w:after="0" w:line="240" w:lineRule="auto"/>
    </w:pPr>
  </w:style>
  <w:style w:type="character" w:customStyle="1" w:styleId="FooterChar">
    <w:name w:val="Footer Char"/>
    <w:basedOn w:val="DefaultParagraphFont"/>
    <w:link w:val="Footer"/>
    <w:uiPriority w:val="99"/>
    <w:rsid w:val="001A36C7"/>
  </w:style>
  <w:style w:type="paragraph" w:styleId="BalloonText">
    <w:name w:val="Balloon Text"/>
    <w:basedOn w:val="Normal"/>
    <w:link w:val="BalloonTextChar"/>
    <w:uiPriority w:val="99"/>
    <w:semiHidden/>
    <w:unhideWhenUsed/>
    <w:rsid w:val="00CF237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F2376"/>
    <w:rPr>
      <w:rFonts w:ascii="Segoe UI" w:hAnsi="Segoe UI" w:cs="Segoe UI"/>
      <w:sz w:val="18"/>
      <w:szCs w:val="18"/>
    </w:rPr>
  </w:style>
  <w:style w:type="character" w:styleId="UnresolvedMention">
    <w:name w:val="Unresolved Mention"/>
    <w:basedOn w:val="DefaultParagraphFont"/>
    <w:uiPriority w:val="99"/>
    <w:semiHidden/>
    <w:unhideWhenUsed/>
    <w:rsid w:val="007D4498"/>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8.jpe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7.jpeg"/><Relationship Id="rId2" Type="http://schemas.openxmlformats.org/officeDocument/2006/relationships/customXml" Target="../customXml/item2.xm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0" Type="http://schemas.openxmlformats.org/officeDocument/2006/relationships/image" Target="media/image2.png"/><Relationship Id="rId19" Type="http://schemas.openxmlformats.org/officeDocument/2006/relationships/image" Target="media/image9.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dewald\AppData\Roaming\Microsoft\Templates\Facet%20design%20(blank).dotx" TargetMode="External"/></Relationships>
</file>

<file path=word/theme/theme1.xml><?xml version="1.0" encoding="utf-8"?>
<a:theme xmlns:a="http://schemas.openxmlformats.org/drawingml/2006/main" name="Facet">
  <a:themeElements>
    <a:clrScheme name="Facet">
      <a:dk1>
        <a:sysClr val="windowText" lastClr="000000"/>
      </a:dk1>
      <a:lt1>
        <a:sysClr val="window" lastClr="FFFFFF"/>
      </a:lt1>
      <a:dk2>
        <a:srgbClr val="2C3C43"/>
      </a:dk2>
      <a:lt2>
        <a:srgbClr val="EBEBEB"/>
      </a:lt2>
      <a:accent1>
        <a:srgbClr val="90C226"/>
      </a:accent1>
      <a:accent2>
        <a:srgbClr val="54A021"/>
      </a:accent2>
      <a:accent3>
        <a:srgbClr val="E6B91E"/>
      </a:accent3>
      <a:accent4>
        <a:srgbClr val="E76618"/>
      </a:accent4>
      <a:accent5>
        <a:srgbClr val="C42F1A"/>
      </a:accent5>
      <a:accent6>
        <a:srgbClr val="918655"/>
      </a:accent6>
      <a:hlink>
        <a:srgbClr val="99CA3C"/>
      </a:hlink>
      <a:folHlink>
        <a:srgbClr val="B9D181"/>
      </a:folHlink>
    </a:clrScheme>
    <a:fontScheme name="Facet">
      <a:majorFont>
        <a:latin typeface="Trebuchet MS" panose="020B0603020202020204"/>
        <a:ea typeface=""/>
        <a:cs typeface=""/>
        <a:font script="Jpan" typeface="メイリオ"/>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メイリオ"/>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Facet">
      <a:fillStyleLst>
        <a:solidFill>
          <a:schemeClr val="phClr"/>
        </a:solidFill>
        <a:gradFill rotWithShape="1">
          <a:gsLst>
            <a:gs pos="0">
              <a:schemeClr val="phClr">
                <a:tint val="65000"/>
                <a:lumMod val="110000"/>
              </a:schemeClr>
            </a:gs>
            <a:gs pos="88000">
              <a:schemeClr val="phClr">
                <a:tint val="90000"/>
              </a:schemeClr>
            </a:gs>
          </a:gsLst>
          <a:lin ang="5400000" scaled="0"/>
        </a:gradFill>
        <a:gradFill rotWithShape="1">
          <a:gsLst>
            <a:gs pos="0">
              <a:schemeClr val="phClr">
                <a:tint val="96000"/>
                <a:lumMod val="100000"/>
              </a:schemeClr>
            </a:gs>
            <a:gs pos="78000">
              <a:schemeClr val="phClr">
                <a:shade val="94000"/>
                <a:lumMod val="94000"/>
              </a:schemeClr>
            </a:gs>
          </a:gsLst>
          <a:lin ang="5400000" scaled="0"/>
        </a:gradFill>
      </a:fillStyleLst>
      <a:lnStyleLst>
        <a:ln w="12700"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35000"/>
              </a:srgbClr>
            </a:outerShdw>
          </a:effectLst>
        </a:effectStyle>
        <a:effectStyle>
          <a:effectLst>
            <a:outerShdw blurRad="50800" dist="38100" dir="5400000" rotWithShape="0">
              <a:srgbClr val="000000">
                <a:alpha val="35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0000"/>
                <a:lumMod val="104000"/>
              </a:schemeClr>
            </a:gs>
            <a:gs pos="94000">
              <a:schemeClr val="phClr">
                <a:shade val="96000"/>
                <a:lumMod val="82000"/>
              </a:schemeClr>
            </a:gs>
          </a:gsLst>
          <a:lin ang="5400000" scaled="0"/>
        </a:gradFill>
        <a:gradFill rotWithShape="1">
          <a:gsLst>
            <a:gs pos="0">
              <a:schemeClr val="phClr">
                <a:tint val="90000"/>
                <a:lumMod val="110000"/>
              </a:schemeClr>
            </a:gs>
            <a:gs pos="100000">
              <a:schemeClr val="phClr">
                <a:shade val="94000"/>
                <a:lumMod val="96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Facet" id="{C0C680CD-088A-49FC-A102-D699147F32B2}" vid="{CFBC31BA-B70F-4F30-BCAA-4F3011E16C4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326B65EC-CA94-4012-8AD1-0E3D9D70C6B8}">
  <ds:schemaRefs>
    <ds:schemaRef ds:uri="http://schemas.openxmlformats.org/officeDocument/2006/bibliography"/>
  </ds:schemaRefs>
</ds:datastoreItem>
</file>

<file path=customXml/itemProps2.xml><?xml version="1.0" encoding="utf-8"?>
<ds:datastoreItem xmlns:ds="http://schemas.openxmlformats.org/officeDocument/2006/customXml" ds:itemID="{3A06CB4F-E30C-4771-94AE-F7169303B6D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Facet design (blank)</Template>
  <TotalTime>50</TotalTime>
  <Pages>1</Pages>
  <Words>59</Words>
  <Characters>341</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Stacey Dewald</dc:creator>
  <cp:keywords/>
  <cp:lastModifiedBy>Delaini Disher</cp:lastModifiedBy>
  <cp:revision>9</cp:revision>
  <cp:lastPrinted>2023-05-02T20:33:00Z</cp:lastPrinted>
  <dcterms:created xsi:type="dcterms:W3CDTF">2022-01-18T22:49:00Z</dcterms:created>
  <dcterms:modified xsi:type="dcterms:W3CDTF">2026-06-30T17:16:00Z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TC034577059991</vt:lpwstr>
  </property>
</Properties>
</file>